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B8A" w:rsidRDefault="00254B8A" w:rsidP="00E6500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ПРИНЯТО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УТВЕРЖДАЮ</w:t>
      </w:r>
    </w:p>
    <w:p w:rsidR="00254B8A" w:rsidRDefault="00254B8A" w:rsidP="00E6500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Общем собрании работников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Заведующий  МАДОУ </w:t>
      </w:r>
    </w:p>
    <w:p w:rsidR="00254B8A" w:rsidRDefault="00254B8A" w:rsidP="00E6500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«Детский сад № 392»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«Детский сад № 392»</w:t>
      </w:r>
    </w:p>
    <w:p w:rsidR="00254B8A" w:rsidRDefault="00254B8A" w:rsidP="00486E5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2 от 18.02.2020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Приказ №17 от 18.02.2020 г.</w:t>
      </w:r>
    </w:p>
    <w:p w:rsidR="00254B8A" w:rsidRDefault="00254B8A" w:rsidP="00E6500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 Л.И.Мехтиева</w:t>
      </w:r>
    </w:p>
    <w:p w:rsidR="00254B8A" w:rsidRDefault="00254B8A" w:rsidP="00E6500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54B8A" w:rsidRDefault="00254B8A" w:rsidP="00E65002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ДОЛЖНОСТНАЯ ИНСТРУКЦИЯ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работников  муниципального автономного дошкольного образовательного учреждения</w:t>
      </w:r>
    </w:p>
    <w:p w:rsidR="00254B8A" w:rsidRDefault="00254B8A" w:rsidP="00E6500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«Детский сад № 392 комбинированного вида»   Авиастроительного района города Казани по обеспечению доступности объекта и услуг для инвалидов, а также для оказания им помощи</w:t>
      </w:r>
    </w:p>
    <w:p w:rsidR="00254B8A" w:rsidRDefault="00254B8A" w:rsidP="00E6500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254B8A" w:rsidRDefault="00254B8A" w:rsidP="00190DF9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254B8A" w:rsidRDefault="00254B8A" w:rsidP="00190DF9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4B8A" w:rsidRDefault="00254B8A" w:rsidP="00190DF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1.1 Должностная инструкция работников муниципального автономного дошкольного образовательного учреждения «Детский сад № 392 комбинированного вида» Авиастроительного района города Казани (далее – МАДОУ) по обеспечению доступности объекта и услуг инвалидов, а также оказания им помощи, разработана в соответствии с Приказом Минтруда России от 30.07.2015 г. № 527н  «Об утверждении Порядка  обеспечения условий доступности для инвалидов объектов и предоставляемых услуг в сфере труда, занятости и социальной защиты населения, а также  оказания им при этом необходимой помощи»,  Приказом Минобрнауки России от 09.11.2015 г. № 1309 «Об утверждении Порядка  обеспечения условий доступности для инвалидов объектов и предоставляемых услуг в сфере образования, а также оказания им при этом необходимой помощи», Приказом Минобрнауки России от 30.08.2013 г. № 1014 «Об утверждении Порядка организации и осуществления образовательной деятельности по основным общеобразовательным программам  -  образовательным программам дошкольного образования (раздел III</w:t>
      </w:r>
      <w:r w:rsidRPr="00180091">
        <w:rPr>
          <w:rFonts w:ascii="Times New Roman" w:hAnsi="Times New Roman" w:cs="Times New Roman"/>
          <w:sz w:val="24"/>
          <w:szCs w:val="24"/>
        </w:rPr>
        <w:t>.  О</w:t>
      </w:r>
      <w:r>
        <w:rPr>
          <w:rFonts w:ascii="Times New Roman" w:hAnsi="Times New Roman" w:cs="Times New Roman"/>
          <w:sz w:val="24"/>
          <w:szCs w:val="24"/>
        </w:rPr>
        <w:t xml:space="preserve">собенности организации образовательной деятельности для лиц с ограниченными возможностями здоровья)», других  правовых актов в сфере обеспечения доступности объектов и услуг. </w:t>
      </w:r>
    </w:p>
    <w:p w:rsidR="00254B8A" w:rsidRDefault="00254B8A" w:rsidP="00190DF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1.2 Работники МАДОУ  осуществляют работу  по обеспечению условий доступности для инвалидов, и оказанию им при этом необходимой помощи в зонах  целевого назначения (кабинетах, закрепленных за ними помещениях МАДОУ и др.), при необходимости  -  на путях перемещения (коридоры, холлы МАДОУ и др.) и предоставляют образовательные услуги потребителям услуг МАДОУ.</w:t>
      </w:r>
    </w:p>
    <w:p w:rsidR="00254B8A" w:rsidRDefault="00254B8A" w:rsidP="00190DF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54B8A" w:rsidRDefault="00254B8A" w:rsidP="001F1A8D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Должностные обязанности  работников МАДОУ</w:t>
      </w:r>
    </w:p>
    <w:p w:rsidR="00254B8A" w:rsidRDefault="00254B8A" w:rsidP="001F1A8D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54B8A" w:rsidRDefault="00254B8A" w:rsidP="001F1A8D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2.1 </w:t>
      </w:r>
      <w:r>
        <w:rPr>
          <w:rFonts w:ascii="Times New Roman" w:hAnsi="Times New Roman" w:cs="Times New Roman"/>
          <w:b/>
          <w:bCs/>
          <w:sz w:val="24"/>
          <w:szCs w:val="24"/>
        </w:rPr>
        <w:t>Должностные обязанности заведующего МАДОУ:</w:t>
      </w:r>
    </w:p>
    <w:p w:rsidR="00254B8A" w:rsidRDefault="00254B8A" w:rsidP="001F1A8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7157D">
        <w:rPr>
          <w:rFonts w:ascii="Times New Roman" w:hAnsi="Times New Roman" w:cs="Times New Roman"/>
          <w:sz w:val="24"/>
          <w:szCs w:val="24"/>
        </w:rPr>
        <w:t xml:space="preserve">- утверждать </w:t>
      </w:r>
      <w:r>
        <w:rPr>
          <w:rFonts w:ascii="Times New Roman" w:hAnsi="Times New Roman" w:cs="Times New Roman"/>
          <w:sz w:val="24"/>
          <w:szCs w:val="24"/>
        </w:rPr>
        <w:t xml:space="preserve"> организационно-распорядительные  документы и иные локальные акты МАДОУ по вопросам доступности объектов и услуг с определением  ответственных сотрудников, их должностных инструкций и решением вопросов систематического обучения (инструктажа).</w:t>
      </w:r>
    </w:p>
    <w:p w:rsidR="00254B8A" w:rsidRDefault="00254B8A" w:rsidP="001F1A8D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2.2 </w:t>
      </w:r>
      <w:r>
        <w:rPr>
          <w:rFonts w:ascii="Times New Roman" w:hAnsi="Times New Roman" w:cs="Times New Roman"/>
          <w:b/>
          <w:bCs/>
          <w:sz w:val="24"/>
          <w:szCs w:val="24"/>
        </w:rPr>
        <w:t>Должностные обязанности заместителя заведующей по ХЧ – Нуруллина Р.М.:</w:t>
      </w:r>
    </w:p>
    <w:p w:rsidR="00254B8A" w:rsidRDefault="00254B8A" w:rsidP="001F1A8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 организовывать работу  по обеспечению доступности для инвалидов в здание, помещения, закрепленной территории;</w:t>
      </w:r>
    </w:p>
    <w:p w:rsidR="00254B8A" w:rsidRDefault="00254B8A" w:rsidP="001F1A8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организовывать комиссионное обследование и паспортизацию объекта и предоставляемых услуг;  утверждать Паспорт доступности;</w:t>
      </w:r>
    </w:p>
    <w:p w:rsidR="00254B8A" w:rsidRDefault="00254B8A" w:rsidP="001F1A8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организовывать взаимодействие с различными внешними структурами по вопросам доступности для инвалидов объектов и предоставляемых услуг;</w:t>
      </w:r>
    </w:p>
    <w:p w:rsidR="00254B8A" w:rsidRDefault="00254B8A" w:rsidP="001F1A8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организовывать решение вопросов реконструкции, капитального  и текущего ремонта, а также  оснащения  МАДОУ с учетом требований доступности для инвалидов;</w:t>
      </w:r>
    </w:p>
    <w:p w:rsidR="00254B8A" w:rsidRDefault="00254B8A" w:rsidP="001F1A8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организовывать выполнение нормативных правовых, организационно-распорядительных  документов  вышестоящих организаций, локальных актов  МАДОУ по вопросам  доступности для инвалидов объектов и предоставляемых услуг, предписаний контролирующих органов;</w:t>
      </w:r>
    </w:p>
    <w:p w:rsidR="00254B8A" w:rsidRDefault="00254B8A" w:rsidP="001F1A8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предоставлять на утверждение заведующего  кандидатуры ответственных сотрудников структурных подразделений по вопросам обеспечения условий доступности для инвалидов  и предоставляемых услуг;</w:t>
      </w:r>
    </w:p>
    <w:p w:rsidR="00254B8A" w:rsidRDefault="00254B8A" w:rsidP="001F1A8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54B8A" w:rsidRDefault="00254B8A" w:rsidP="001F1A8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участвовать в разработке (корректировке), согласовывать и предоставлять на утверждение заведующему инструкции по вопросам доступности  для инвалидов объектов и предоставляемых услуг;</w:t>
      </w:r>
    </w:p>
    <w:p w:rsidR="00254B8A" w:rsidRDefault="00254B8A" w:rsidP="001F1A8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возглавлять и организовывать работу комиссии по составлению Паспорта доступности  для инвалидов объекта и предоставляемых услугах;</w:t>
      </w:r>
    </w:p>
    <w:p w:rsidR="00254B8A" w:rsidRDefault="00254B8A" w:rsidP="001F1A8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осуществлять контроль за соблюдением требований доступности для инвалидов при приемке  объекта, прошедшего капитальный ремонт, реконструкцию, модернизацию.</w:t>
      </w:r>
    </w:p>
    <w:p w:rsidR="00254B8A" w:rsidRDefault="00254B8A" w:rsidP="001F1A8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54B8A" w:rsidRDefault="00254B8A" w:rsidP="001F1A8D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3. Должностные обязанности сотрудника Грицай М.А., ответственного за организацию работы по обеспечению объектов и предоставляемых услуг для инвалидов,  контроль за соблюдением сотрудниками требований доступности для инвалидов:</w:t>
      </w:r>
    </w:p>
    <w:p w:rsidR="00254B8A" w:rsidRDefault="00254B8A" w:rsidP="001F1A8D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- </w:t>
      </w:r>
      <w:r w:rsidRPr="005725C2">
        <w:rPr>
          <w:rFonts w:ascii="Times New Roman" w:hAnsi="Times New Roman" w:cs="Times New Roman"/>
          <w:sz w:val="24"/>
          <w:szCs w:val="24"/>
        </w:rPr>
        <w:t>сотрудник, ответствен</w:t>
      </w:r>
      <w:r>
        <w:rPr>
          <w:rFonts w:ascii="Times New Roman" w:hAnsi="Times New Roman" w:cs="Times New Roman"/>
          <w:sz w:val="24"/>
          <w:szCs w:val="24"/>
        </w:rPr>
        <w:t xml:space="preserve">ный за организацию работы </w:t>
      </w:r>
      <w:r w:rsidRPr="005725C2">
        <w:rPr>
          <w:rFonts w:ascii="Times New Roman" w:hAnsi="Times New Roman" w:cs="Times New Roman"/>
          <w:sz w:val="24"/>
          <w:szCs w:val="24"/>
        </w:rPr>
        <w:t xml:space="preserve"> по обеспечению объектов и предоставляемых услуг</w:t>
      </w:r>
      <w:r>
        <w:rPr>
          <w:rFonts w:ascii="Times New Roman" w:hAnsi="Times New Roman" w:cs="Times New Roman"/>
          <w:sz w:val="24"/>
          <w:szCs w:val="24"/>
        </w:rPr>
        <w:t>, должен пройти обучение и тестирование на тему «Организация технической помощи инвалидам и лицам с ограниченными возможностями здоровья в образовательной организации»;</w:t>
      </w:r>
    </w:p>
    <w:p w:rsidR="00254B8A" w:rsidRDefault="00254B8A" w:rsidP="001F1A8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оказывать инвалидам помощь, необходимую  для получения в доступной для них форме информации об их правах, обязанностях, видах услуг, сроках, порядке   правилах предоставления  условиях  доступности;</w:t>
      </w:r>
    </w:p>
    <w:p w:rsidR="00254B8A" w:rsidRDefault="00254B8A" w:rsidP="001F1A8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оказывать необходимую помощь инвалидам при получении услуг, при получении санитарно-гигиенического  и сопутствующего  обслуживания, в  том числе  помощь  в одевании/раздевании, осуществлении личной гигиены, пользовании имеющимися техническими средствами;</w:t>
      </w:r>
    </w:p>
    <w:p w:rsidR="00254B8A" w:rsidRDefault="00254B8A" w:rsidP="001F1A8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участвовать в подготовке совместно со специалистами информационных материалов о работе группы, кабинета  учителя-логопеда, о порядке  получения (предоставления) услуг;</w:t>
      </w:r>
    </w:p>
    <w:p w:rsidR="00254B8A" w:rsidRDefault="00254B8A" w:rsidP="001F1A8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участвовать в составлении  и оформлении заявок на оснащении группового помещения, кабинета учителя-логопеда необходимым оборудованием, средствами реабилитации и адаптации;</w:t>
      </w:r>
    </w:p>
    <w:p w:rsidR="00254B8A" w:rsidRDefault="00254B8A" w:rsidP="001F1A8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оказывать содействие  инвалидам и сотрудникам (при необходимости  и поступления вызова со стороны сотрудников) при посадке инвалидов в транспортное средство и высадке из него перед входом в МБДОУ, на иных путях движения;</w:t>
      </w:r>
    </w:p>
    <w:p w:rsidR="00254B8A" w:rsidRDefault="00254B8A" w:rsidP="001F1A8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информировать инвалида о доступных  маршрутах  общественного транспорта, оказывать содействие при вызове специализированного (адаптированного) транспорта, в том числе «социального такси».</w:t>
      </w:r>
    </w:p>
    <w:p w:rsidR="00254B8A" w:rsidRDefault="00254B8A" w:rsidP="001F1A8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54B8A" w:rsidRDefault="00254B8A" w:rsidP="001F1A8D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4. Должностные обязанности рабочего по обслуживанию здания- Нуруллина И.И.:</w:t>
      </w:r>
    </w:p>
    <w:p w:rsidR="00254B8A" w:rsidRDefault="00254B8A" w:rsidP="001F1A8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 Проводить периодический осмотр и проверку технического состояния обслуживаемого здания, оборудования,  в том числе, на предмет соответствия требованиям доступности для инвалидов;</w:t>
      </w:r>
    </w:p>
    <w:p w:rsidR="00254B8A" w:rsidRDefault="00254B8A" w:rsidP="001F1A8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проводить текущий ремонт обслуживаемого здания с выполнением всех видов  ремонтно-восстановительных работ с учетом требований доступности для инвалидов;</w:t>
      </w:r>
    </w:p>
    <w:p w:rsidR="00254B8A" w:rsidRDefault="00254B8A" w:rsidP="001F1A8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обеспечивать  надлежащее размещение (крепление) носителей информации, необходимой  для обеспечения беспрепятственного  доступа  инвалидов к объектам и услугам;</w:t>
      </w:r>
    </w:p>
    <w:p w:rsidR="00254B8A" w:rsidRDefault="00254B8A" w:rsidP="001F1A8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обеспечивать подготовку (оборудование)  места для колясочной, для ожидания собаки-проводника;</w:t>
      </w:r>
    </w:p>
    <w:p w:rsidR="00254B8A" w:rsidRDefault="00254B8A" w:rsidP="001F1A8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-осуществлять, при необходимости,  вызов основного и вспомогательного персонала МАДОУ для сопровождения  инвалида и других маломобильных граждан  по объекту;  оказывать им содействие при движении по территории объекта.</w:t>
      </w:r>
    </w:p>
    <w:p w:rsidR="00254B8A" w:rsidRDefault="00254B8A" w:rsidP="001F1A8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54B8A" w:rsidRDefault="00254B8A" w:rsidP="005C156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>5. Права работников  по обеспечению доступности объекта и услуг инвалидам и другим маломобильным гражданам</w:t>
      </w:r>
    </w:p>
    <w:p w:rsidR="00254B8A" w:rsidRDefault="00254B8A" w:rsidP="005C156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 получать у ответственных  должностных лиц необходимую информацию, знакомиться с нормативно-правовыми документами. информационными материалами и методическими разработками по вопросам обеспечения  доступности объекта и предоставлению образовательных услуг инвалидам, а также  оказания им помощи и использовать их для исполнения своих должностных обязанностей;</w:t>
      </w:r>
    </w:p>
    <w:p w:rsidR="00254B8A" w:rsidRDefault="00254B8A" w:rsidP="005C156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повышать свою квалификацию по вопросам обеспечения доступности для инвалидов объектов и услуг;</w:t>
      </w:r>
    </w:p>
    <w:p w:rsidR="00254B8A" w:rsidRDefault="00254B8A" w:rsidP="002C7CA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вносить предложения ответственным должностным лицам МБДОУ  за организацию работы по обеспечению доступности объекта и услуг и (или) непосредственному руководителю по совершенствованию работы в части доступности для инвалидов и предоставляемых услуг, в т.ч. по вопросам адаптации (объекта (помещений, кабинетов, зон целевого назначения), необходимых ремонтных работ, закупки  вспомогательного оборудования и оснащения помещений, кабинетов и др. для организации доступности предоставляемых услуг и их должного информационного обеспечения инвалидов;</w:t>
      </w:r>
    </w:p>
    <w:p w:rsidR="00254B8A" w:rsidRPr="005C156A" w:rsidRDefault="00254B8A" w:rsidP="002C7CA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принимать участие в разработке информационных, методических, инструктивных материалов по вопросам доступности для инвалидов объектов и услуг, оказания помощи инвалидам. </w:t>
      </w:r>
    </w:p>
    <w:p w:rsidR="00254B8A" w:rsidRPr="001A7BA0" w:rsidRDefault="00254B8A" w:rsidP="001F1A8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54B8A" w:rsidRPr="0007157D" w:rsidRDefault="00254B8A" w:rsidP="001F1A8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54B8A" w:rsidRDefault="00254B8A" w:rsidP="001F1A8D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>6</w:t>
      </w:r>
      <w:r w:rsidRPr="002C7CA3">
        <w:rPr>
          <w:rFonts w:ascii="Times New Roman" w:hAnsi="Times New Roman" w:cs="Times New Roman"/>
          <w:sz w:val="24"/>
          <w:szCs w:val="24"/>
        </w:rPr>
        <w:t xml:space="preserve">. </w:t>
      </w:r>
      <w:r w:rsidRPr="002C7CA3">
        <w:rPr>
          <w:rFonts w:ascii="Times New Roman" w:hAnsi="Times New Roman" w:cs="Times New Roman"/>
          <w:b/>
          <w:bCs/>
          <w:sz w:val="24"/>
          <w:szCs w:val="24"/>
        </w:rPr>
        <w:t xml:space="preserve">Ответственность </w:t>
      </w:r>
      <w:r>
        <w:rPr>
          <w:rFonts w:ascii="Times New Roman" w:hAnsi="Times New Roman" w:cs="Times New Roman"/>
          <w:b/>
          <w:bCs/>
          <w:sz w:val="24"/>
          <w:szCs w:val="24"/>
        </w:rPr>
        <w:t>работников по обеспечению доступности объекта и услуг  инвалидам, а также оказания им помощи:</w:t>
      </w:r>
    </w:p>
    <w:p w:rsidR="00254B8A" w:rsidRDefault="00254B8A" w:rsidP="001F1A8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 работники МАДОУ несут персональную ответственность за выполнение настоящей инструкции в установленном законом порядке.</w:t>
      </w:r>
    </w:p>
    <w:p w:rsidR="00254B8A" w:rsidRDefault="00254B8A" w:rsidP="001F1A8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54B8A" w:rsidRDefault="00254B8A" w:rsidP="001F1A8D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4210E">
        <w:rPr>
          <w:rFonts w:ascii="Times New Roman" w:hAnsi="Times New Roman" w:cs="Times New Roman"/>
          <w:b/>
          <w:bCs/>
          <w:sz w:val="24"/>
          <w:szCs w:val="24"/>
        </w:rPr>
        <w:t>7.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Взаимоотношения. Связи по должности  по обеспечению доступности  объекта и услуг инвалидам, а также оказания им помощи:</w:t>
      </w:r>
    </w:p>
    <w:p w:rsidR="00254B8A" w:rsidRDefault="00254B8A" w:rsidP="001F1A8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 взаимодействует с должностными ответственными лицами,  сотрудниками МАДОУ по вопросам обеспечения доступности для инвалидов объекта и предоставляемых услуг;</w:t>
      </w:r>
    </w:p>
    <w:p w:rsidR="00254B8A" w:rsidRDefault="00254B8A" w:rsidP="001F1A8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получает от заведующего МАДОУ, у ответственных должностных лиц информацию нормативно-правового и организационно-методического характера, знакомится под расписку с соответствующими распорядительными актами;</w:t>
      </w:r>
    </w:p>
    <w:p w:rsidR="00254B8A" w:rsidRPr="00A4210E" w:rsidRDefault="00254B8A" w:rsidP="001F1A8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систематически обменивается информацией по вопросам обеспечения доступности для инвалидов объекта и предоставляемых услуг с заведующим, должностными ответственными лицами, работниками МАДОУ.</w:t>
      </w:r>
    </w:p>
    <w:p w:rsidR="00254B8A" w:rsidRPr="002C7CA3" w:rsidRDefault="00254B8A" w:rsidP="001F1A8D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254B8A" w:rsidRPr="002C7CA3" w:rsidSect="00E650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5002"/>
    <w:rsid w:val="0007157D"/>
    <w:rsid w:val="00180091"/>
    <w:rsid w:val="001801EF"/>
    <w:rsid w:val="00190DF9"/>
    <w:rsid w:val="001A7BA0"/>
    <w:rsid w:val="001B4CCC"/>
    <w:rsid w:val="001E6102"/>
    <w:rsid w:val="001F1A8D"/>
    <w:rsid w:val="00202082"/>
    <w:rsid w:val="00254B8A"/>
    <w:rsid w:val="002A775D"/>
    <w:rsid w:val="002C7CA3"/>
    <w:rsid w:val="0038753B"/>
    <w:rsid w:val="00394105"/>
    <w:rsid w:val="0044330E"/>
    <w:rsid w:val="00444AB6"/>
    <w:rsid w:val="00450F7E"/>
    <w:rsid w:val="00451CBB"/>
    <w:rsid w:val="00486E57"/>
    <w:rsid w:val="005725C2"/>
    <w:rsid w:val="005C156A"/>
    <w:rsid w:val="0063789D"/>
    <w:rsid w:val="00727908"/>
    <w:rsid w:val="007504AD"/>
    <w:rsid w:val="008070FE"/>
    <w:rsid w:val="0084258C"/>
    <w:rsid w:val="008D6930"/>
    <w:rsid w:val="008F0C46"/>
    <w:rsid w:val="008F2C56"/>
    <w:rsid w:val="00914319"/>
    <w:rsid w:val="0094047F"/>
    <w:rsid w:val="0099450B"/>
    <w:rsid w:val="00A4210E"/>
    <w:rsid w:val="00A73D1C"/>
    <w:rsid w:val="00A77E82"/>
    <w:rsid w:val="00A83B98"/>
    <w:rsid w:val="00CC5570"/>
    <w:rsid w:val="00DE4452"/>
    <w:rsid w:val="00E65002"/>
    <w:rsid w:val="00FE5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53B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E65002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486E57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86E57"/>
    <w:rPr>
      <w:rFonts w:ascii="Arial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3</Pages>
  <Words>1335</Words>
  <Characters>7610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Лилия</cp:lastModifiedBy>
  <cp:revision>5</cp:revision>
  <cp:lastPrinted>2020-04-13T09:58:00Z</cp:lastPrinted>
  <dcterms:created xsi:type="dcterms:W3CDTF">2020-04-11T12:15:00Z</dcterms:created>
  <dcterms:modified xsi:type="dcterms:W3CDTF">2021-03-16T13:11:00Z</dcterms:modified>
</cp:coreProperties>
</file>